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978" w:rsidRDefault="00A62B26" w:rsidP="00A62B26">
      <w:pPr>
        <w:pStyle w:val="Title"/>
        <w:tabs>
          <w:tab w:val="center" w:pos="4680"/>
          <w:tab w:val="left" w:pos="7080"/>
        </w:tabs>
        <w:jc w:val="left"/>
      </w:pPr>
      <w:bookmarkStart w:id="0" w:name="_GoBack"/>
      <w:bookmarkEnd w:id="0"/>
      <w:r>
        <w:tab/>
      </w:r>
      <w:sdt>
        <w:sdtPr>
          <w:rPr>
            <w:rFonts w:ascii="Times New Roman" w:eastAsiaTheme="minorHAnsi" w:hAnsi="Times New Roman" w:cs="Times New Roman"/>
            <w:kern w:val="0"/>
            <w:lang w:eastAsia="en-US"/>
          </w:rPr>
          <w:alias w:val="Title:"/>
          <w:tag w:val="Title:"/>
          <w:id w:val="726351117"/>
          <w:placeholder>
            <w:docPart w:val="69A6C3549C2A457DA37CEEBFA39DCF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D054FB">
            <w:rPr>
              <w:rFonts w:ascii="Times New Roman" w:eastAsiaTheme="minorHAnsi" w:hAnsi="Times New Roman" w:cs="Times New Roman"/>
              <w:kern w:val="0"/>
              <w:lang w:eastAsia="en-US"/>
            </w:rPr>
            <w:t>Java Program: Arrays</w:t>
          </w:r>
        </w:sdtContent>
      </w:sdt>
      <w:r>
        <w:tab/>
      </w:r>
    </w:p>
    <w:p w:rsidR="00B823AA" w:rsidRDefault="00442880" w:rsidP="00B823AA">
      <w:pPr>
        <w:pStyle w:val="Title2"/>
      </w:pPr>
      <w:r>
        <w:t>Authors Name</w:t>
      </w:r>
    </w:p>
    <w:p w:rsidR="00E81978" w:rsidRDefault="00312A34" w:rsidP="00B823AA">
      <w:pPr>
        <w:pStyle w:val="Title2"/>
      </w:pPr>
      <w:sdt>
        <w:sdtPr>
          <w:alias w:val="Institutional Affiliation(s):"/>
          <w:tag w:val="Institutional Affiliation(s):"/>
          <w:id w:val="-1771543088"/>
          <w:placeholder>
            <w:docPart w:val="DC2339AE067D4FB4AC256AFE3B1EF47D"/>
          </w:placeholder>
          <w:temporary/>
          <w:showingPlcHdr/>
          <w15:appearance w15:val="hidden"/>
          <w:text/>
        </w:sdtPr>
        <w:sdtEndPr/>
        <w:sdtContent>
          <w:r w:rsidR="005D3A03">
            <w:t>[Institutional Affiliation(s)]</w:t>
          </w:r>
        </w:sdtContent>
      </w:sdt>
    </w:p>
    <w:p w:rsidR="00E81978" w:rsidRDefault="00442880">
      <w:pPr>
        <w:pStyle w:val="Title"/>
      </w:pPr>
      <w:r>
        <w:t>Date</w:t>
      </w:r>
    </w:p>
    <w:p w:rsidR="00E81978" w:rsidRDefault="00E81978" w:rsidP="00B823AA">
      <w:pPr>
        <w:pStyle w:val="Title2"/>
      </w:pPr>
    </w:p>
    <w:p w:rsidR="00E81978" w:rsidRPr="00C72810" w:rsidRDefault="00312A34">
      <w:pPr>
        <w:pStyle w:val="SectionTitle"/>
      </w:pPr>
      <w:sdt>
        <w:sdtPr>
          <w:alias w:val="Section title:"/>
          <w:tag w:val="Section title:"/>
          <w:id w:val="984196707"/>
          <w:placeholder>
            <w:docPart w:val="5D4698DDD29045E190F67B769B82C7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D054FB">
            <w:t>Java Program: Arrays</w:t>
          </w:r>
        </w:sdtContent>
      </w:sdt>
    </w:p>
    <w:p w:rsidR="00D054FB" w:rsidRPr="00EA2AF3" w:rsidRDefault="00D054FB" w:rsidP="00D054FB">
      <w:pPr>
        <w:rPr>
          <w:rFonts w:ascii="Times New Roman" w:hAnsi="Times New Roman" w:cs="Times New Roman"/>
          <w:b/>
        </w:rPr>
      </w:pPr>
      <w:r w:rsidRPr="00EA2AF3">
        <w:rPr>
          <w:rFonts w:ascii="Times New Roman" w:hAnsi="Times New Roman" w:cs="Times New Roman"/>
          <w:b/>
        </w:rPr>
        <w:t>Program</w:t>
      </w:r>
    </w:p>
    <w:p w:rsidR="00D054FB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>/******************************************************************************</w:t>
      </w:r>
    </w:p>
    <w:p w:rsidR="00653552" w:rsidRPr="00653552" w:rsidRDefault="00653552" w:rsidP="00653552">
      <w:pPr>
        <w:rPr>
          <w:rFonts w:ascii="Times New Roman" w:hAnsi="Times New Roman" w:cs="Times New Roman"/>
          <w:b/>
        </w:rPr>
      </w:pPr>
      <w:r w:rsidRPr="00653552">
        <w:rPr>
          <w:rFonts w:ascii="Times New Roman" w:hAnsi="Times New Roman" w:cs="Times New Roman"/>
          <w:b/>
        </w:rPr>
        <w:t>Student Name:</w:t>
      </w:r>
    </w:p>
    <w:p w:rsidR="00653552" w:rsidRPr="00653552" w:rsidRDefault="00653552" w:rsidP="00653552">
      <w:pPr>
        <w:rPr>
          <w:rFonts w:ascii="Times New Roman" w:hAnsi="Times New Roman" w:cs="Times New Roman"/>
          <w:b/>
        </w:rPr>
      </w:pPr>
      <w:r w:rsidRPr="00653552">
        <w:rPr>
          <w:rFonts w:ascii="Times New Roman" w:hAnsi="Times New Roman" w:cs="Times New Roman"/>
          <w:b/>
        </w:rPr>
        <w:t>Course Number:</w:t>
      </w:r>
    </w:p>
    <w:p w:rsidR="00EA2AF3" w:rsidRPr="00D555B1" w:rsidRDefault="00EA2AF3" w:rsidP="00D054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Java Assignment</w:t>
      </w:r>
      <w:r w:rsidR="00653552">
        <w:rPr>
          <w:rFonts w:ascii="Times New Roman" w:hAnsi="Times New Roman" w:cs="Times New Roman"/>
        </w:rPr>
        <w:t xml:space="preserve">: </w:t>
      </w:r>
      <w:r w:rsidR="00653552">
        <w:t>Using a method, create an integer array of 30 elements. Using the Random Number process and a loop, fill the array with numbers between 0 and 49. In a separate method, ask the user to provide a number between 0 and 49 and return this value. Using another loop, review the array and display every number and a message as to whether the number in the array element is greater than, equal to or less than the number provided by the user.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>*******************************************************************************/</w:t>
      </w:r>
    </w:p>
    <w:p w:rsidR="00D054FB" w:rsidRPr="00D555B1" w:rsidRDefault="000546E2" w:rsidP="00D054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import java.util.*; //</w:t>
      </w:r>
      <w:r w:rsidR="00D054FB" w:rsidRPr="00D555B1">
        <w:rPr>
          <w:rFonts w:ascii="Times New Roman" w:hAnsi="Times New Roman" w:cs="Times New Roman"/>
        </w:rPr>
        <w:t>scanner and random class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>class ArrayExample {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public static int numUser(){ // ask</w:t>
      </w:r>
      <w:r w:rsidR="000546E2">
        <w:rPr>
          <w:rFonts w:ascii="Times New Roman" w:hAnsi="Times New Roman" w:cs="Times New Roman"/>
        </w:rPr>
        <w:t>ing the</w:t>
      </w:r>
      <w:r w:rsidRPr="00D555B1">
        <w:rPr>
          <w:rFonts w:ascii="Times New Roman" w:hAnsi="Times New Roman" w:cs="Times New Roman"/>
        </w:rPr>
        <w:t xml:space="preserve"> user</w:t>
      </w:r>
      <w:r w:rsidR="000546E2">
        <w:rPr>
          <w:rFonts w:ascii="Times New Roman" w:hAnsi="Times New Roman" w:cs="Times New Roman"/>
        </w:rPr>
        <w:t xml:space="preserve"> for any value</w:t>
      </w:r>
      <w:r w:rsidRPr="00D555B1">
        <w:rPr>
          <w:rFonts w:ascii="Times New Roman" w:hAnsi="Times New Roman" w:cs="Times New Roman"/>
        </w:rPr>
        <w:t xml:space="preserve"> in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Scanner sc = new Scanner(System.in); // for input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</w:t>
      </w:r>
      <w:r w:rsidR="000546E2">
        <w:rPr>
          <w:rFonts w:ascii="Times New Roman" w:hAnsi="Times New Roman" w:cs="Times New Roman"/>
        </w:rPr>
        <w:t>System.out.print("Input</w:t>
      </w:r>
      <w:r w:rsidRPr="00D555B1">
        <w:rPr>
          <w:rFonts w:ascii="Times New Roman" w:hAnsi="Times New Roman" w:cs="Times New Roman"/>
        </w:rPr>
        <w:t xml:space="preserve"> Number 0 to 49: ");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int n = sc.nextInt();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return n; // return user input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}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public static void main(String[]args){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int </w:t>
      </w:r>
      <w:r w:rsidR="000546E2">
        <w:rPr>
          <w:rFonts w:ascii="Times New Roman" w:hAnsi="Times New Roman" w:cs="Times New Roman"/>
        </w:rPr>
        <w:t>[]arr = new int[30]; // create the</w:t>
      </w:r>
      <w:r w:rsidRPr="00D555B1">
        <w:rPr>
          <w:rFonts w:ascii="Times New Roman" w:hAnsi="Times New Roman" w:cs="Times New Roman"/>
        </w:rPr>
        <w:t xml:space="preserve"> array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lastRenderedPageBreak/>
        <w:t xml:space="preserve">       Random r = new Random();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for(int i = 0; i &lt; arr.length; i++)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arr[i] = r.nextInt(50); // assign</w:t>
      </w:r>
      <w:r w:rsidR="004B7EA7">
        <w:rPr>
          <w:rFonts w:ascii="Times New Roman" w:hAnsi="Times New Roman" w:cs="Times New Roman"/>
        </w:rPr>
        <w:t>ing the</w:t>
      </w:r>
      <w:r w:rsidRPr="00D555B1">
        <w:rPr>
          <w:rFonts w:ascii="Times New Roman" w:hAnsi="Times New Roman" w:cs="Times New Roman"/>
        </w:rPr>
        <w:t xml:space="preserve"> value to</w:t>
      </w:r>
      <w:r w:rsidR="004B7EA7">
        <w:rPr>
          <w:rFonts w:ascii="Times New Roman" w:hAnsi="Times New Roman" w:cs="Times New Roman"/>
        </w:rPr>
        <w:t xml:space="preserve"> the</w:t>
      </w:r>
      <w:r w:rsidRPr="00D555B1">
        <w:rPr>
          <w:rFonts w:ascii="Times New Roman" w:hAnsi="Times New Roman" w:cs="Times New Roman"/>
        </w:rPr>
        <w:t xml:space="preserve"> array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</w:t>
      </w:r>
      <w:r w:rsidR="004B7EA7">
        <w:rPr>
          <w:rFonts w:ascii="Times New Roman" w:hAnsi="Times New Roman" w:cs="Times New Roman"/>
        </w:rPr>
        <w:t>int num = numUser(); // request</w:t>
      </w:r>
      <w:r w:rsidRPr="00D555B1">
        <w:rPr>
          <w:rFonts w:ascii="Times New Roman" w:hAnsi="Times New Roman" w:cs="Times New Roman"/>
        </w:rPr>
        <w:t xml:space="preserve"> number from use 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for(int i = 0; i &lt; ar</w:t>
      </w:r>
      <w:r w:rsidR="004B7EA7">
        <w:rPr>
          <w:rFonts w:ascii="Times New Roman" w:hAnsi="Times New Roman" w:cs="Times New Roman"/>
        </w:rPr>
        <w:t>r.length; i++){ // checking every element with the provided</w:t>
      </w:r>
      <w:r w:rsidRPr="00D555B1">
        <w:rPr>
          <w:rFonts w:ascii="Times New Roman" w:hAnsi="Times New Roman" w:cs="Times New Roman"/>
        </w:rPr>
        <w:t xml:space="preserve"> number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System.out.print(arr[i]+" ");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if(arr[i] &lt; num){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    System.out.println(num + " is Greater than "+arr[i]);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}else if(arr[i] == num){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    System.out.println(num +" is Equal to "+arr[i]);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}else{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    System.out.println(num +" is Less than "+arr[i]);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}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    System.out.println();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    }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}</w:t>
      </w:r>
    </w:p>
    <w:p w:rsidR="00D054FB" w:rsidRPr="00D555B1" w:rsidRDefault="00D054FB" w:rsidP="00D054FB">
      <w:pPr>
        <w:rPr>
          <w:rFonts w:ascii="Times New Roman" w:hAnsi="Times New Roman" w:cs="Times New Roman"/>
        </w:rPr>
      </w:pPr>
    </w:p>
    <w:p w:rsidR="00D054FB" w:rsidRPr="00D555B1" w:rsidRDefault="00D054FB" w:rsidP="00D054FB">
      <w:pPr>
        <w:rPr>
          <w:rFonts w:ascii="Times New Roman" w:hAnsi="Times New Roman" w:cs="Times New Roman"/>
        </w:rPr>
      </w:pPr>
      <w:r w:rsidRPr="00D555B1">
        <w:rPr>
          <w:rFonts w:ascii="Times New Roman" w:hAnsi="Times New Roman" w:cs="Times New Roman"/>
        </w:rPr>
        <w:t xml:space="preserve">   }</w:t>
      </w:r>
    </w:p>
    <w:p w:rsidR="00D054FB" w:rsidRPr="00D555B1" w:rsidRDefault="00D054FB" w:rsidP="00D054FB">
      <w:pPr>
        <w:rPr>
          <w:rFonts w:ascii="Times New Roman" w:hAnsi="Times New Roman" w:cs="Times New Roman"/>
          <w:b/>
        </w:rPr>
      </w:pPr>
      <w:r w:rsidRPr="00D555B1">
        <w:rPr>
          <w:rFonts w:ascii="Times New Roman" w:hAnsi="Times New Roman" w:cs="Times New Roman"/>
          <w:b/>
        </w:rPr>
        <w:t>OUTPUT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</w:tblGrid>
      <w:tr w:rsidR="00D054FB" w:rsidRPr="00D555B1" w:rsidTr="00803241">
        <w:tc>
          <w:tcPr>
            <w:tcW w:w="4531" w:type="dxa"/>
          </w:tcPr>
          <w:p w:rsidR="00D054FB" w:rsidRPr="00D555B1" w:rsidRDefault="000546E2" w:rsidP="00803241">
            <w:pPr>
              <w:pStyle w:val="NormalWeb"/>
              <w:rPr>
                <w:rStyle w:val="Strong"/>
              </w:rPr>
            </w:pPr>
            <w:r>
              <w:rPr>
                <w:rStyle w:val="Strong"/>
              </w:rPr>
              <w:t>Input</w:t>
            </w:r>
            <w:r w:rsidR="00D054FB" w:rsidRPr="00D555B1">
              <w:rPr>
                <w:rStyle w:val="Strong"/>
              </w:rPr>
              <w:t xml:space="preserve"> Number 0 to 49: 32</w:t>
            </w:r>
          </w:p>
          <w:p w:rsidR="00D054FB" w:rsidRPr="00D555B1" w:rsidRDefault="00D054FB" w:rsidP="00803241">
            <w:pPr>
              <w:pStyle w:val="NormalWeb"/>
              <w:rPr>
                <w:b/>
                <w:bCs/>
              </w:rPr>
            </w:pPr>
            <w:r w:rsidRPr="00D555B1">
              <w:rPr>
                <w:b/>
                <w:bCs/>
              </w:rPr>
              <w:br/>
            </w:r>
            <w:r w:rsidRPr="00D555B1">
              <w:rPr>
                <w:rStyle w:val="Strong"/>
              </w:rPr>
              <w:t>10 32 is Greater than 10</w:t>
            </w:r>
          </w:p>
          <w:p w:rsidR="00D054FB" w:rsidRPr="00D555B1" w:rsidRDefault="00D054FB" w:rsidP="00803241">
            <w:pPr>
              <w:pStyle w:val="NormalWeb"/>
            </w:pPr>
            <w:r w:rsidRPr="00D555B1">
              <w:rPr>
                <w:rStyle w:val="Strong"/>
              </w:rPr>
              <w:t>24 32 is Greater than 24</w:t>
            </w:r>
          </w:p>
          <w:p w:rsidR="00D054FB" w:rsidRPr="00D555B1" w:rsidRDefault="00D054FB" w:rsidP="00803241">
            <w:pPr>
              <w:pStyle w:val="NormalWeb"/>
            </w:pPr>
            <w:r w:rsidRPr="00D555B1">
              <w:rPr>
                <w:rStyle w:val="Strong"/>
              </w:rPr>
              <w:t>7 32 is Greater than 7</w:t>
            </w:r>
          </w:p>
          <w:p w:rsidR="00D054FB" w:rsidRPr="00D555B1" w:rsidRDefault="00D054FB" w:rsidP="00803241">
            <w:pPr>
              <w:pStyle w:val="NormalWeb"/>
            </w:pPr>
            <w:r w:rsidRPr="00D555B1">
              <w:rPr>
                <w:rStyle w:val="Strong"/>
              </w:rPr>
              <w:t>13 32 is Greater than 13</w:t>
            </w:r>
          </w:p>
          <w:p w:rsidR="00D054FB" w:rsidRPr="00D555B1" w:rsidRDefault="00D054FB" w:rsidP="00803241">
            <w:pPr>
              <w:pStyle w:val="NormalWeb"/>
            </w:pPr>
            <w:r w:rsidRPr="00D555B1">
              <w:rPr>
                <w:rStyle w:val="Strong"/>
              </w:rPr>
              <w:t>15 32 is Greater than 15</w:t>
            </w:r>
          </w:p>
          <w:p w:rsidR="00D054FB" w:rsidRPr="00D555B1" w:rsidRDefault="00D054FB" w:rsidP="00803241">
            <w:pPr>
              <w:pStyle w:val="NormalWeb"/>
            </w:pPr>
            <w:r w:rsidRPr="00D555B1">
              <w:rPr>
                <w:rStyle w:val="Strong"/>
              </w:rPr>
              <w:t>0 32 is Greater than 0</w:t>
            </w:r>
          </w:p>
          <w:p w:rsidR="00D054FB" w:rsidRPr="00D555B1" w:rsidRDefault="00D054FB" w:rsidP="00803241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054FB" w:rsidRPr="00D555B1" w:rsidRDefault="00D054FB" w:rsidP="00D054FB">
      <w:pPr>
        <w:rPr>
          <w:rFonts w:ascii="Times New Roman" w:hAnsi="Times New Roman" w:cs="Times New Roman"/>
          <w:b/>
        </w:rPr>
      </w:pPr>
    </w:p>
    <w:p w:rsidR="00D054FB" w:rsidRPr="00C72810" w:rsidRDefault="00D054FB" w:rsidP="00D054FB">
      <w:pPr>
        <w:rPr>
          <w:rFonts w:ascii="Times New Roman" w:hAnsi="Times New Roman" w:cs="Times New Roman"/>
          <w:shd w:val="clear" w:color="auto" w:fill="FFFFFF"/>
        </w:rPr>
      </w:pPr>
    </w:p>
    <w:p w:rsidR="00CF297E" w:rsidRPr="0022523F" w:rsidRDefault="00CF297E" w:rsidP="00A3096E">
      <w:pPr>
        <w:rPr>
          <w:rFonts w:ascii="Times New Roman" w:hAnsi="Times New Roman" w:cs="Times New Roman"/>
        </w:rPr>
      </w:pPr>
    </w:p>
    <w:sectPr w:rsidR="00CF297E" w:rsidRPr="0022523F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A34" w:rsidRDefault="00312A34">
      <w:pPr>
        <w:spacing w:line="240" w:lineRule="auto"/>
      </w:pPr>
      <w:r>
        <w:separator/>
      </w:r>
    </w:p>
    <w:p w:rsidR="00312A34" w:rsidRDefault="00312A34"/>
  </w:endnote>
  <w:endnote w:type="continuationSeparator" w:id="0">
    <w:p w:rsidR="00312A34" w:rsidRDefault="00312A34">
      <w:pPr>
        <w:spacing w:line="240" w:lineRule="auto"/>
      </w:pPr>
      <w:r>
        <w:continuationSeparator/>
      </w:r>
    </w:p>
    <w:p w:rsidR="00312A34" w:rsidRDefault="00312A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A34" w:rsidRDefault="00312A34">
      <w:pPr>
        <w:spacing w:line="240" w:lineRule="auto"/>
      </w:pPr>
      <w:r>
        <w:separator/>
      </w:r>
    </w:p>
    <w:p w:rsidR="00312A34" w:rsidRDefault="00312A34"/>
  </w:footnote>
  <w:footnote w:type="continuationSeparator" w:id="0">
    <w:p w:rsidR="00312A34" w:rsidRDefault="00312A34">
      <w:pPr>
        <w:spacing w:line="240" w:lineRule="auto"/>
      </w:pPr>
      <w:r>
        <w:continuationSeparator/>
      </w:r>
    </w:p>
    <w:p w:rsidR="00312A34" w:rsidRDefault="00312A3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312A34">
    <w:pPr>
      <w:pStyle w:val="Header"/>
    </w:pPr>
    <w:sdt>
      <w:sdtPr>
        <w:rPr>
          <w:rStyle w:val="Strong"/>
        </w:rPr>
        <w:alias w:val="Running head"/>
        <w:tag w:val=""/>
        <w:id w:val="12739865"/>
        <w:placeholder>
          <w:docPart w:val="31F4F068DA7642D08CD1648D0FBFCE36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D054FB">
          <w:rPr>
            <w:rStyle w:val="Strong"/>
          </w:rPr>
          <w:t>ARRAYS IN JAVA</w:t>
        </w:r>
      </w:sdtContent>
    </w:sdt>
    <w:r w:rsidR="005D3A03">
      <w:rPr>
        <w:rStyle w:val="Strong"/>
      </w:rP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A500F6">
      <w:rPr>
        <w:rStyle w:val="Strong"/>
        <w:noProof/>
      </w:rPr>
      <w:t>3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5D3A03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tag w:val=""/>
        <w:id w:val="-696842620"/>
        <w:placeholder>
          <w:docPart w:val="D85A8E7BA1454FFA97B267977B348A67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D054FB">
          <w:rPr>
            <w:rStyle w:val="Strong"/>
          </w:rPr>
          <w:t>ARRAYS IN JAVA</w:t>
        </w:r>
      </w:sdtContent>
    </w:sdt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A500F6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01"/>
    <w:rsid w:val="000546E2"/>
    <w:rsid w:val="00080D48"/>
    <w:rsid w:val="000D3F41"/>
    <w:rsid w:val="001964B5"/>
    <w:rsid w:val="002207C9"/>
    <w:rsid w:val="002D76A5"/>
    <w:rsid w:val="00312A34"/>
    <w:rsid w:val="00355DCA"/>
    <w:rsid w:val="00442880"/>
    <w:rsid w:val="004B6FB6"/>
    <w:rsid w:val="004B7EA7"/>
    <w:rsid w:val="00551A02"/>
    <w:rsid w:val="005534FA"/>
    <w:rsid w:val="00584A2F"/>
    <w:rsid w:val="005A3261"/>
    <w:rsid w:val="005D3A03"/>
    <w:rsid w:val="00653552"/>
    <w:rsid w:val="006C0F86"/>
    <w:rsid w:val="007B2263"/>
    <w:rsid w:val="008002C0"/>
    <w:rsid w:val="008C5323"/>
    <w:rsid w:val="00941701"/>
    <w:rsid w:val="009A6A3B"/>
    <w:rsid w:val="00A3096E"/>
    <w:rsid w:val="00A500F6"/>
    <w:rsid w:val="00A62B26"/>
    <w:rsid w:val="00B3344E"/>
    <w:rsid w:val="00B823AA"/>
    <w:rsid w:val="00BA45DB"/>
    <w:rsid w:val="00BF4184"/>
    <w:rsid w:val="00C0601E"/>
    <w:rsid w:val="00C31D30"/>
    <w:rsid w:val="00C5459A"/>
    <w:rsid w:val="00C6575D"/>
    <w:rsid w:val="00C72810"/>
    <w:rsid w:val="00CA70D2"/>
    <w:rsid w:val="00CD50FF"/>
    <w:rsid w:val="00CD6E39"/>
    <w:rsid w:val="00CF297E"/>
    <w:rsid w:val="00CF6E91"/>
    <w:rsid w:val="00D054FB"/>
    <w:rsid w:val="00D1488A"/>
    <w:rsid w:val="00D85B68"/>
    <w:rsid w:val="00E271A0"/>
    <w:rsid w:val="00E6004D"/>
    <w:rsid w:val="00E81978"/>
    <w:rsid w:val="00EA2AF3"/>
    <w:rsid w:val="00EE436C"/>
    <w:rsid w:val="00F15E79"/>
    <w:rsid w:val="00F363B4"/>
    <w:rsid w:val="00F379B7"/>
    <w:rsid w:val="00F525FA"/>
    <w:rsid w:val="00FB2358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0DEB2D-14DB-45AA-B82D-1773731F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customStyle="1" w:styleId="normaltextrun">
    <w:name w:val="normaltextrun"/>
    <w:basedOn w:val="DefaultParagraphFont"/>
    <w:rsid w:val="00D1488A"/>
  </w:style>
  <w:style w:type="paragraph" w:customStyle="1" w:styleId="paragraph">
    <w:name w:val="paragraph"/>
    <w:basedOn w:val="Normal"/>
    <w:rsid w:val="00CF297E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kern w:val="0"/>
      <w:lang w:eastAsia="en-US"/>
    </w:rPr>
  </w:style>
  <w:style w:type="character" w:styleId="Hyperlink">
    <w:name w:val="Hyperlink"/>
    <w:basedOn w:val="DefaultParagraphFont"/>
    <w:uiPriority w:val="99"/>
    <w:unhideWhenUsed/>
    <w:rsid w:val="00CF297E"/>
    <w:rPr>
      <w:color w:val="5F5F5F" w:themeColor="hyperlink"/>
      <w:u w:val="single"/>
    </w:rPr>
  </w:style>
  <w:style w:type="character" w:customStyle="1" w:styleId="eop">
    <w:name w:val="eop"/>
    <w:basedOn w:val="DefaultParagraphFont"/>
    <w:rsid w:val="006C0F86"/>
  </w:style>
  <w:style w:type="character" w:customStyle="1" w:styleId="contextualspellingandgrammarerror">
    <w:name w:val="contextualspellingandgrammarerror"/>
    <w:basedOn w:val="DefaultParagraphFont"/>
    <w:rsid w:val="006C0F86"/>
  </w:style>
  <w:style w:type="character" w:customStyle="1" w:styleId="advancedproofingissue">
    <w:name w:val="advancedproofingissue"/>
    <w:basedOn w:val="DefaultParagraphFont"/>
    <w:rsid w:val="00196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G~1\AppData\Local\Temp\tf0398235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9A6C3549C2A457DA37CEEBFA39DC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B3470-92D0-40C8-87F0-2EED0EC49724}"/>
      </w:docPartPr>
      <w:docPartBody>
        <w:p w:rsidR="00B21E20" w:rsidRDefault="008D1F4A">
          <w:pPr>
            <w:pStyle w:val="69A6C3549C2A457DA37CEEBFA39DCF39"/>
          </w:pPr>
          <w:r>
            <w:t>[Title Here, up to 12 Words, on One to Two Lines]</w:t>
          </w:r>
        </w:p>
      </w:docPartBody>
    </w:docPart>
    <w:docPart>
      <w:docPartPr>
        <w:name w:val="DC2339AE067D4FB4AC256AFE3B1EF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71827-F110-43D5-955F-99AE4F9095DC}"/>
      </w:docPartPr>
      <w:docPartBody>
        <w:p w:rsidR="00B21E20" w:rsidRDefault="008D1F4A">
          <w:pPr>
            <w:pStyle w:val="DC2339AE067D4FB4AC256AFE3B1EF47D"/>
          </w:pPr>
          <w:r>
            <w:t>[Institutional Affiliation(s)]</w:t>
          </w:r>
        </w:p>
      </w:docPartBody>
    </w:docPart>
    <w:docPart>
      <w:docPartPr>
        <w:name w:val="5D4698DDD29045E190F67B769B82C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0088A-8E11-4F7A-88E0-BE7756214186}"/>
      </w:docPartPr>
      <w:docPartBody>
        <w:p w:rsidR="00B21E20" w:rsidRDefault="008D1F4A">
          <w:pPr>
            <w:pStyle w:val="5D4698DDD29045E190F67B769B82C701"/>
          </w:pPr>
          <w:r>
            <w:t>[Title Here, up to 12 Words, on One to Two Lines]</w:t>
          </w:r>
        </w:p>
      </w:docPartBody>
    </w:docPart>
    <w:docPart>
      <w:docPartPr>
        <w:name w:val="31F4F068DA7642D08CD1648D0FBFC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8DBF4-E6A8-4A35-94C0-BF8FC9986848}"/>
      </w:docPartPr>
      <w:docPartBody>
        <w:p w:rsidR="00B21E20" w:rsidRDefault="008D1F4A">
          <w:pPr>
            <w:pStyle w:val="31F4F068DA7642D08CD1648D0FBFCE36"/>
          </w:pPr>
          <w:r w:rsidRPr="005D3A03">
            <w:t>Figures title:</w:t>
          </w:r>
        </w:p>
      </w:docPartBody>
    </w:docPart>
    <w:docPart>
      <w:docPartPr>
        <w:name w:val="D85A8E7BA1454FFA97B267977B34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70006-FF32-4428-B7A7-9F50E0C018BF}"/>
      </w:docPartPr>
      <w:docPartBody>
        <w:p w:rsidR="00B21E20" w:rsidRDefault="008D1F4A">
          <w:pPr>
            <w:pStyle w:val="D85A8E7BA1454FFA97B267977B348A67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F4A"/>
    <w:rsid w:val="000A2DE8"/>
    <w:rsid w:val="000A6424"/>
    <w:rsid w:val="000D2893"/>
    <w:rsid w:val="00772A2A"/>
    <w:rsid w:val="008D1F4A"/>
    <w:rsid w:val="009B3AE2"/>
    <w:rsid w:val="00B21E20"/>
    <w:rsid w:val="00BB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9A6C3549C2A457DA37CEEBFA39DCF39">
    <w:name w:val="69A6C3549C2A457DA37CEEBFA39DCF39"/>
  </w:style>
  <w:style w:type="paragraph" w:customStyle="1" w:styleId="CC1747EEDF084ACF8E3D293DEFF6A4F7">
    <w:name w:val="CC1747EEDF084ACF8E3D293DEFF6A4F7"/>
  </w:style>
  <w:style w:type="paragraph" w:customStyle="1" w:styleId="DC2339AE067D4FB4AC256AFE3B1EF47D">
    <w:name w:val="DC2339AE067D4FB4AC256AFE3B1EF47D"/>
  </w:style>
  <w:style w:type="paragraph" w:customStyle="1" w:styleId="FA1818802DA94BEBAAEDF22D725A3B85">
    <w:name w:val="FA1818802DA94BEBAAEDF22D725A3B85"/>
  </w:style>
  <w:style w:type="paragraph" w:customStyle="1" w:styleId="1342295D68D2498C96F6EF6116C666CC">
    <w:name w:val="1342295D68D2498C96F6EF6116C666CC"/>
  </w:style>
  <w:style w:type="paragraph" w:customStyle="1" w:styleId="5C7B5176357A4670BFC3FBF1AD65758A">
    <w:name w:val="5C7B5176357A4670BFC3FBF1AD65758A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900912BE8B794E4DAD1E428CA6412B0E">
    <w:name w:val="900912BE8B794E4DAD1E428CA6412B0E"/>
  </w:style>
  <w:style w:type="paragraph" w:customStyle="1" w:styleId="A65D222BA81043E88BB16A0B5D81FE4C">
    <w:name w:val="A65D222BA81043E88BB16A0B5D81FE4C"/>
  </w:style>
  <w:style w:type="paragraph" w:customStyle="1" w:styleId="5D4698DDD29045E190F67B769B82C701">
    <w:name w:val="5D4698DDD29045E190F67B769B82C701"/>
  </w:style>
  <w:style w:type="paragraph" w:customStyle="1" w:styleId="393C1138DECE4CDF9EC65866CD14F214">
    <w:name w:val="393C1138DECE4CDF9EC65866CD14F214"/>
  </w:style>
  <w:style w:type="paragraph" w:customStyle="1" w:styleId="045E031EA08F4D75866425B965C40D06">
    <w:name w:val="045E031EA08F4D75866425B965C40D06"/>
  </w:style>
  <w:style w:type="paragraph" w:customStyle="1" w:styleId="83CE9A15057044AD915CD86A258E8499">
    <w:name w:val="83CE9A15057044AD915CD86A258E8499"/>
  </w:style>
  <w:style w:type="paragraph" w:customStyle="1" w:styleId="62CC0F1B8EAF42AFBCE89103BF2D70B6">
    <w:name w:val="62CC0F1B8EAF42AFBCE89103BF2D70B6"/>
  </w:style>
  <w:style w:type="paragraph" w:customStyle="1" w:styleId="B9056D89117746BEAF1DA0DB1DB6E577">
    <w:name w:val="B9056D89117746BEAF1DA0DB1DB6E577"/>
  </w:style>
  <w:style w:type="paragraph" w:customStyle="1" w:styleId="449535F6B53440E98A55BC12C4C7901A">
    <w:name w:val="449535F6B53440E98A55BC12C4C7901A"/>
  </w:style>
  <w:style w:type="paragraph" w:customStyle="1" w:styleId="F97392701E2543D9A5B6A46BD9F287CC">
    <w:name w:val="F97392701E2543D9A5B6A46BD9F287CC"/>
  </w:style>
  <w:style w:type="paragraph" w:customStyle="1" w:styleId="35750904401B470DB4E28FA9BD98D6CA">
    <w:name w:val="35750904401B470DB4E28FA9BD98D6CA"/>
  </w:style>
  <w:style w:type="paragraph" w:customStyle="1" w:styleId="DA448D7D92F9455CA99A346B5EFC2CC1">
    <w:name w:val="DA448D7D92F9455CA99A346B5EFC2CC1"/>
  </w:style>
  <w:style w:type="paragraph" w:customStyle="1" w:styleId="601DC8F4E1384BA6BD53FB89D87EE496">
    <w:name w:val="601DC8F4E1384BA6BD53FB89D87EE496"/>
  </w:style>
  <w:style w:type="paragraph" w:customStyle="1" w:styleId="18475CE214D748A499A3B6E6CA9C0820">
    <w:name w:val="18475CE214D748A499A3B6E6CA9C0820"/>
  </w:style>
  <w:style w:type="paragraph" w:customStyle="1" w:styleId="FF721274D45A42E7B2F71CD21511CFA5">
    <w:name w:val="FF721274D45A42E7B2F71CD21511CFA5"/>
  </w:style>
  <w:style w:type="paragraph" w:customStyle="1" w:styleId="9D74F05DD26E45D7A4B0BCEAEFD04734">
    <w:name w:val="9D74F05DD26E45D7A4B0BCEAEFD04734"/>
  </w:style>
  <w:style w:type="paragraph" w:customStyle="1" w:styleId="95B08558E1C1409285B7C6F9AC5306C3">
    <w:name w:val="95B08558E1C1409285B7C6F9AC5306C3"/>
  </w:style>
  <w:style w:type="paragraph" w:customStyle="1" w:styleId="C89C319DADCF46288A2B91CDB7ACA93E">
    <w:name w:val="C89C319DADCF46288A2B91CDB7ACA93E"/>
  </w:style>
  <w:style w:type="paragraph" w:customStyle="1" w:styleId="97131F4D256844C8BBCA5FF8512D1641">
    <w:name w:val="97131F4D256844C8BBCA5FF8512D1641"/>
  </w:style>
  <w:style w:type="paragraph" w:customStyle="1" w:styleId="EC1203FFF1534E78AAC614E165377B13">
    <w:name w:val="EC1203FFF1534E78AAC614E165377B13"/>
  </w:style>
  <w:style w:type="paragraph" w:customStyle="1" w:styleId="DB7D6D90D4AC468A9E8D2D4B38717140">
    <w:name w:val="DB7D6D90D4AC468A9E8D2D4B38717140"/>
  </w:style>
  <w:style w:type="paragraph" w:customStyle="1" w:styleId="3C4CEE2A3D3B4386B46124612D1884F8">
    <w:name w:val="3C4CEE2A3D3B4386B46124612D1884F8"/>
  </w:style>
  <w:style w:type="paragraph" w:customStyle="1" w:styleId="149619B7FA684EEDB380A6FDEAD15D0C">
    <w:name w:val="149619B7FA684EEDB380A6FDEAD15D0C"/>
  </w:style>
  <w:style w:type="paragraph" w:customStyle="1" w:styleId="45843A61164F4538915E733D0C50A432">
    <w:name w:val="45843A61164F4538915E733D0C50A432"/>
  </w:style>
  <w:style w:type="paragraph" w:customStyle="1" w:styleId="234DD8CFFFC2428AAC6669D3EA500A5D">
    <w:name w:val="234DD8CFFFC2428AAC6669D3EA500A5D"/>
  </w:style>
  <w:style w:type="paragraph" w:customStyle="1" w:styleId="47075BCC4B8440D58E01E108FABE084A">
    <w:name w:val="47075BCC4B8440D58E01E108FABE084A"/>
  </w:style>
  <w:style w:type="paragraph" w:customStyle="1" w:styleId="5B22FEA9FF934C2CADF62C8F35FC5FFE">
    <w:name w:val="5B22FEA9FF934C2CADF62C8F35FC5FFE"/>
  </w:style>
  <w:style w:type="paragraph" w:customStyle="1" w:styleId="39B1FC8ED87F41DD8A83A681496D1BB2">
    <w:name w:val="39B1FC8ED87F41DD8A83A681496D1BB2"/>
  </w:style>
  <w:style w:type="paragraph" w:customStyle="1" w:styleId="6B2DA5680E624F118919BCDDB4EF9342">
    <w:name w:val="6B2DA5680E624F118919BCDDB4EF9342"/>
  </w:style>
  <w:style w:type="paragraph" w:customStyle="1" w:styleId="83C2925F44B340BF881B4B3CFEFE97BF">
    <w:name w:val="83C2925F44B340BF881B4B3CFEFE97BF"/>
  </w:style>
  <w:style w:type="paragraph" w:customStyle="1" w:styleId="39768F968DBD483E89B7811DAF55820D">
    <w:name w:val="39768F968DBD483E89B7811DAF55820D"/>
  </w:style>
  <w:style w:type="paragraph" w:customStyle="1" w:styleId="ABB6E9F6234F4B6ABF66322D6DABEBE1">
    <w:name w:val="ABB6E9F6234F4B6ABF66322D6DABEBE1"/>
  </w:style>
  <w:style w:type="paragraph" w:customStyle="1" w:styleId="5D63204D61B644C088E07253F285820D">
    <w:name w:val="5D63204D61B644C088E07253F285820D"/>
  </w:style>
  <w:style w:type="paragraph" w:customStyle="1" w:styleId="99B1755B7ED9458DB74E17B9FBC7AF79">
    <w:name w:val="99B1755B7ED9458DB74E17B9FBC7AF79"/>
  </w:style>
  <w:style w:type="paragraph" w:customStyle="1" w:styleId="7A2656D002604B1AA78433765F0BA383">
    <w:name w:val="7A2656D002604B1AA78433765F0BA383"/>
  </w:style>
  <w:style w:type="paragraph" w:customStyle="1" w:styleId="E01F15C744814220BFFD426A2D26941B">
    <w:name w:val="E01F15C744814220BFFD426A2D26941B"/>
  </w:style>
  <w:style w:type="paragraph" w:customStyle="1" w:styleId="48A90840E8394AADA5D3DD681C0806D9">
    <w:name w:val="48A90840E8394AADA5D3DD681C0806D9"/>
  </w:style>
  <w:style w:type="paragraph" w:customStyle="1" w:styleId="5D5B42393B264DC5816F750F0BF82598">
    <w:name w:val="5D5B42393B264DC5816F750F0BF82598"/>
  </w:style>
  <w:style w:type="paragraph" w:customStyle="1" w:styleId="6E7155932D7141BE83C2A82A18FC6719">
    <w:name w:val="6E7155932D7141BE83C2A82A18FC6719"/>
  </w:style>
  <w:style w:type="paragraph" w:customStyle="1" w:styleId="F7F0714913D540558A70F30012DDF435">
    <w:name w:val="F7F0714913D540558A70F30012DDF435"/>
  </w:style>
  <w:style w:type="paragraph" w:customStyle="1" w:styleId="BE0D402F2AB9470185623615A2772C78">
    <w:name w:val="BE0D402F2AB9470185623615A2772C78"/>
  </w:style>
  <w:style w:type="paragraph" w:customStyle="1" w:styleId="3AF33A1E74C14775B5C39FAA52A38C41">
    <w:name w:val="3AF33A1E74C14775B5C39FAA52A38C41"/>
  </w:style>
  <w:style w:type="paragraph" w:customStyle="1" w:styleId="4993CBE966F34ECD814EA36F45F50D36">
    <w:name w:val="4993CBE966F34ECD814EA36F45F50D36"/>
  </w:style>
  <w:style w:type="paragraph" w:customStyle="1" w:styleId="551011569C4643D986164F11707FC5FA">
    <w:name w:val="551011569C4643D986164F11707FC5FA"/>
  </w:style>
  <w:style w:type="paragraph" w:customStyle="1" w:styleId="384113B2206F4EACBD506C0AFF5992C6">
    <w:name w:val="384113B2206F4EACBD506C0AFF5992C6"/>
  </w:style>
  <w:style w:type="paragraph" w:customStyle="1" w:styleId="34237A901D87479E831E81314F0B23D2">
    <w:name w:val="34237A901D87479E831E81314F0B23D2"/>
  </w:style>
  <w:style w:type="paragraph" w:customStyle="1" w:styleId="852DE117F0F247658F9A144953F3D987">
    <w:name w:val="852DE117F0F247658F9A144953F3D987"/>
  </w:style>
  <w:style w:type="paragraph" w:customStyle="1" w:styleId="AE74A60466DB4AF682AD48B442B43DC6">
    <w:name w:val="AE74A60466DB4AF682AD48B442B43DC6"/>
  </w:style>
  <w:style w:type="paragraph" w:customStyle="1" w:styleId="C8CAAC3E01BD45D3BB74336706411BBE">
    <w:name w:val="C8CAAC3E01BD45D3BB74336706411BBE"/>
  </w:style>
  <w:style w:type="paragraph" w:customStyle="1" w:styleId="A6EB4DAA8BDA48C5A843694DE6C9C07B">
    <w:name w:val="A6EB4DAA8BDA48C5A843694DE6C9C07B"/>
  </w:style>
  <w:style w:type="paragraph" w:customStyle="1" w:styleId="FC1CA42E861B4D0D823C957C9A2B3277">
    <w:name w:val="FC1CA42E861B4D0D823C957C9A2B3277"/>
  </w:style>
  <w:style w:type="paragraph" w:customStyle="1" w:styleId="4AA6472F5967462B85A0C65A5DB03181">
    <w:name w:val="4AA6472F5967462B85A0C65A5DB03181"/>
  </w:style>
  <w:style w:type="paragraph" w:customStyle="1" w:styleId="45F6F79177D54CBC940FBD0B46735BA3">
    <w:name w:val="45F6F79177D54CBC940FBD0B46735BA3"/>
  </w:style>
  <w:style w:type="paragraph" w:customStyle="1" w:styleId="DB11C59375A0439993C3A0CDFE805437">
    <w:name w:val="DB11C59375A0439993C3A0CDFE805437"/>
  </w:style>
  <w:style w:type="paragraph" w:customStyle="1" w:styleId="B23AE86BD7D94F388E5DC70EE48A5585">
    <w:name w:val="B23AE86BD7D94F388E5DC70EE48A5585"/>
  </w:style>
  <w:style w:type="paragraph" w:customStyle="1" w:styleId="31F4F068DA7642D08CD1648D0FBFCE36">
    <w:name w:val="31F4F068DA7642D08CD1648D0FBFCE36"/>
  </w:style>
  <w:style w:type="paragraph" w:customStyle="1" w:styleId="D85A8E7BA1454FFA97B267977B348A67">
    <w:name w:val="D85A8E7BA1454FFA97B267977B348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ARRAYS IN JAVA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3DC7B7-75F2-4DB9-B94E-D00E7D5B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tf03982351</Template>
  <TotalTime>0</TotalTime>
  <Pages>4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Java Program: Arrays</vt:lpstr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Java Program: Arrays</dc:title>
  <dc:subject/>
  <dc:creator>Peter G Karanja</dc:creator>
  <cp:keywords/>
  <dc:description/>
  <cp:lastModifiedBy>Vinnie</cp:lastModifiedBy>
  <cp:revision>2</cp:revision>
  <dcterms:created xsi:type="dcterms:W3CDTF">2020-05-04T11:53:00Z</dcterms:created>
  <dcterms:modified xsi:type="dcterms:W3CDTF">2020-05-04T11:53:00Z</dcterms:modified>
</cp:coreProperties>
</file>